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B59" w:rsidRDefault="00382B59">
      <w:r w:rsidRPr="00B66532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style="width:452.25pt;height:639.75pt;visibility:visible">
            <v:imagedata r:id="rId4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3" o:spid="_x0000_i1026" type="#_x0000_t75" style="width:452.25pt;height:639.75pt;visibility:visible">
            <v:imagedata r:id="rId5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4" o:spid="_x0000_i1027" type="#_x0000_t75" style="width:452.25pt;height:639.75pt;visibility:visible">
            <v:imagedata r:id="rId6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5" o:spid="_x0000_i1028" type="#_x0000_t75" style="width:452.25pt;height:639.75pt;visibility:visible">
            <v:imagedata r:id="rId7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6" o:spid="_x0000_i1029" type="#_x0000_t75" style="width:452.25pt;height:639.75pt;visibility:visible">
            <v:imagedata r:id="rId8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7" o:spid="_x0000_i1030" type="#_x0000_t75" style="width:452.25pt;height:639.75pt;visibility:visible">
            <v:imagedata r:id="rId9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8" o:spid="_x0000_i1031" type="#_x0000_t75" style="width:452.25pt;height:639.75pt;visibility:visible">
            <v:imagedata r:id="rId10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9" o:spid="_x0000_i1032" type="#_x0000_t75" style="width:452.25pt;height:639.75pt;visibility:visible">
            <v:imagedata r:id="rId11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10" o:spid="_x0000_i1033" type="#_x0000_t75" style="width:452.25pt;height:639.75pt;visibility:visible">
            <v:imagedata r:id="rId12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11" o:spid="_x0000_i1034" type="#_x0000_t75" style="width:452.25pt;height:639.75pt;visibility:visible">
            <v:imagedata r:id="rId13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12" o:spid="_x0000_i1035" type="#_x0000_t75" style="width:452.25pt;height:639.75pt;visibility:visible">
            <v:imagedata r:id="rId14" o:title=""/>
          </v:shape>
        </w:pict>
      </w:r>
    </w:p>
    <w:p w:rsidR="00382B59" w:rsidRDefault="00382B59"/>
    <w:p w:rsidR="00382B59" w:rsidRDefault="00382B59"/>
    <w:p w:rsidR="00382B59" w:rsidRDefault="00382B59">
      <w:r w:rsidRPr="00B66532">
        <w:rPr>
          <w:noProof/>
          <w:lang w:eastAsia="pl-PL"/>
        </w:rPr>
        <w:pict>
          <v:shape id="Obraz 13" o:spid="_x0000_i1036" type="#_x0000_t75" style="width:452.25pt;height:639.75pt;visibility:visible">
            <v:imagedata r:id="rId15" o:title=""/>
          </v:shape>
        </w:pict>
      </w:r>
    </w:p>
    <w:sectPr w:rsidR="00382B59" w:rsidSect="00081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7D1D"/>
    <w:rsid w:val="000816C2"/>
    <w:rsid w:val="000C6D2E"/>
    <w:rsid w:val="00382B59"/>
    <w:rsid w:val="00402222"/>
    <w:rsid w:val="00684BD2"/>
    <w:rsid w:val="00731721"/>
    <w:rsid w:val="00977D1D"/>
    <w:rsid w:val="00B56E1F"/>
    <w:rsid w:val="00B66532"/>
    <w:rsid w:val="00C3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C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6</Words>
  <Characters>40</Characters>
  <Application>Microsoft Office Outlook</Application>
  <DocSecurity>0</DocSecurity>
  <Lines>0</Lines>
  <Paragraphs>0</Paragraphs>
  <ScaleCrop>false</ScaleCrop>
  <Company>Starostwo powiatowe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</dc:creator>
  <cp:keywords/>
  <dc:description/>
  <cp:lastModifiedBy>XX</cp:lastModifiedBy>
  <cp:revision>2</cp:revision>
  <dcterms:created xsi:type="dcterms:W3CDTF">2012-04-27T11:48:00Z</dcterms:created>
  <dcterms:modified xsi:type="dcterms:W3CDTF">2012-04-27T11:48:00Z</dcterms:modified>
</cp:coreProperties>
</file>